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D98468">
      <w:pPr>
        <w:rPr>
          <w:sz w:val="52"/>
          <w:szCs w:val="52"/>
          <w:lang w:val="en-CA" w:eastAsia="en-CA"/>
        </w:rPr>
        <w:sectPr>
          <w:pgSz w:w="11850" w:h="16783"/>
          <w:pgMar w:top="1440" w:right="1800" w:bottom="1440" w:left="1800" w:header="708" w:footer="708" w:gutter="0"/>
          <w:cols w:space="720" w:num="1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-972820</wp:posOffset>
                </wp:positionV>
                <wp:extent cx="3756025" cy="10949940"/>
                <wp:effectExtent l="0" t="0" r="15875" b="3810"/>
                <wp:wrapNone/>
                <wp:docPr id="45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025" cy="10949940"/>
                        </a:xfrm>
                        <a:prstGeom prst="rect">
                          <a:avLst/>
                        </a:prstGeom>
                        <a:solidFill>
                          <a:srgbClr val="232B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44" o:spid="_x0000_s1026" o:spt="1" style="position:absolute;left:0pt;margin-left:302.5pt;margin-top:-76.6pt;height:862.2pt;width:295.75pt;z-index:251661312;v-text-anchor:middle;mso-width-relative:page;mso-height-relative:page;" fillcolor="#232B46" filled="t" stroked="f" coordsize="21600,21600" o:gfxdata="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r3Q1tkAAAAOAQAADwAA&#10;AAAAAAABACAAAAAiAAAAZHJzL2Rvd25yZXYueG1sUEsBAhQAFAAAAAgAh07iQJcZJhzcAQAAtgMA&#10;AA4AAAAAAAAAAQAgAAAAKAEAAGRycy9lMm9Eb2MueG1sUEsFBgAAAAAGAAYAWQEAAHY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2483485</wp:posOffset>
                </wp:positionV>
                <wp:extent cx="4025265" cy="1138555"/>
                <wp:effectExtent l="0" t="0" r="0" b="0"/>
                <wp:wrapNone/>
                <wp:docPr id="1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113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3878BE">
                            <w:pPr>
                              <w:widowControl/>
                              <w:adjustRightInd w:val="0"/>
                              <w:spacing w:after="240"/>
                              <w:textAlignment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3282E"/>
                                <w:sz w:val="84"/>
                                <w:szCs w:val="84"/>
                                <w:u w:color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3282E"/>
                                <w:sz w:val="84"/>
                                <w:szCs w:val="84"/>
                                <w:u w:color="000000"/>
                                <w:lang w:val="en-US" w:eastAsia="zh-CN"/>
                              </w:rPr>
                              <w:t>自助拍照一体机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40.45pt;margin-top:195.55pt;height:89.65pt;width:316.95pt;z-index:251660288;mso-width-relative:page;mso-height-relative:page;" filled="f" stroked="f" coordsize="21600,21600" o:gfxdata="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MFXxTaAAAACwEAAA8AAAAAAAAAAQAgAAAAIgAAAGRycy9k&#10;b3ducmV2LnhtbFBLAQIUABQAAAAIAIdO4kDj86O5AAIAAAcEAAAOAAAAAAAAAAEAIAAAACkBAABk&#10;cnMvZTJvRG9jLnhtbFBLBQYAAAAABgAGAFkBAACb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83878BE">
                      <w:pPr>
                        <w:widowControl/>
                        <w:adjustRightInd w:val="0"/>
                        <w:spacing w:after="240"/>
                        <w:textAlignment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3282E"/>
                          <w:sz w:val="84"/>
                          <w:szCs w:val="84"/>
                          <w:u w:color="00000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3282E"/>
                          <w:sz w:val="84"/>
                          <w:szCs w:val="84"/>
                          <w:u w:color="000000"/>
                          <w:lang w:val="en-US" w:eastAsia="zh-CN"/>
                        </w:rPr>
                        <w:t>自助拍照一体机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3460115</wp:posOffset>
                </wp:positionV>
                <wp:extent cx="1554480" cy="1753235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75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C2046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both"/>
                              <w:textAlignment w:val="top"/>
                              <w:outlineLvl w:val="9"/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使用</w:t>
                            </w:r>
                          </w:p>
                          <w:p w14:paraId="0DC02D68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both"/>
                              <w:textAlignment w:val="top"/>
                              <w:outlineLvl w:val="9"/>
                              <w:rPr>
                                <w:rFonts w:hint="default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手册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247.15pt;margin-top:272.45pt;height:138.05pt;width:122.4pt;mso-wrap-style:none;z-index:251663360;mso-width-relative:page;mso-height-relative:page;" filled="f" stroked="f" coordsize="21600,21600" o:gfxdata="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EnIq8PXAAAACwEA&#10;AA8AAAAAAAAAAQAgAAAAIgAAAGRycy9kb3ducmV2LnhtbFBLAQIUABQAAAAIAIdO4kDDECabqQEA&#10;AFw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EC20462"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both"/>
                        <w:textAlignment w:val="top"/>
                        <w:outlineLvl w:val="9"/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96"/>
                          <w:szCs w:val="96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96"/>
                          <w:szCs w:val="96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使用</w:t>
                      </w:r>
                    </w:p>
                    <w:p w14:paraId="0DC02D68"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both"/>
                        <w:textAlignment w:val="top"/>
                        <w:outlineLvl w:val="9"/>
                        <w:rPr>
                          <w:rFonts w:hint="default" w:ascii="微软雅黑" w:eastAsia="微软雅黑" w:hAnsiTheme="minorBidi"/>
                          <w:b/>
                          <w:color w:val="FFFFFF" w:themeColor="background1"/>
                          <w:kern w:val="24"/>
                          <w:sz w:val="96"/>
                          <w:szCs w:val="96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FFFFFF" w:themeColor="background1"/>
                          <w:kern w:val="24"/>
                          <w:sz w:val="96"/>
                          <w:szCs w:val="96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3464560</wp:posOffset>
                </wp:positionV>
                <wp:extent cx="2464435" cy="2124075"/>
                <wp:effectExtent l="306705" t="233680" r="312420" b="273685"/>
                <wp:wrapNone/>
                <wp:docPr id="1" name="Hexago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6200000">
                          <a:off x="0" y="0"/>
                          <a:ext cx="2464435" cy="2124075"/>
                        </a:xfrm>
                        <a:prstGeom prst="hexagon">
                          <a:avLst/>
                        </a:prstGeom>
                        <a:solidFill>
                          <a:srgbClr val="334267"/>
                        </a:solidFill>
                        <a:ln>
                          <a:noFill/>
                        </a:ln>
                        <a:effectLst>
                          <a:outerShdw blurRad="406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Hexagon 2" o:spid="_x0000_s1026" o:spt="9" type="#_x0000_t9" style="position:absolute;left:0pt;margin-left:207pt;margin-top:272.8pt;height:167.25pt;width:194.05pt;rotation:-5898240f;z-index:251662336;v-text-anchor:middle;mso-width-relative:page;mso-height-relative:page;" fillcolor="#334267" filled="t" stroked="f" coordsize="21600,21600" o:gfxdata="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D6Woa2wAAAAsBAAAPAAAAAAAAAAEA&#10;IAAAACIAAABkcnMvZG93bnJldi54bWxQSwECFAAUAAAACACHTuJAx8t8H0UCAACjBAAADgAAAAAA&#10;AAABACAAAAAqAQAAZHJzL2Uyb0RvYy54bWxQSwUGAAAAAAYABgBZAQAA4QUAAAAA&#10;" adj="4654">
                <v:fill on="t" focussize="0,0"/>
                <v:stroke on="f" weight="2pt"/>
                <v:imagedata o:title=""/>
                <o:lock v:ext="edit" aspectratio="t"/>
                <v:shadow on="t" type="perspective" color="#000000" opacity="26214f" offset="0pt,0pt" origin="0f,0f" matrix="66847f,0f,0f,66847f"/>
              </v:shape>
            </w:pict>
          </mc:Fallback>
        </mc:AlternateContent>
      </w:r>
      <w:r>
        <w:rPr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-701040</wp:posOffset>
                </wp:positionH>
                <wp:positionV relativeFrom="paragraph">
                  <wp:posOffset>-264795</wp:posOffset>
                </wp:positionV>
                <wp:extent cx="4025265" cy="229870"/>
                <wp:effectExtent l="0" t="0" r="0" b="0"/>
                <wp:wrapNone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90601FC">
                            <w:pPr>
                              <w:spacing w:line="228" w:lineRule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:u w:color="000000"/>
                                <w:lang w:val="en-G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2018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:u w:color="000000"/>
                                <w:lang w:val="en-GB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企业产品宣传画册模板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6" o:spt="202" type="#_x0000_t202" style="position:absolute;left:0pt;margin-left:-55.2pt;margin-top:-20.85pt;height:18.1pt;width:316.95pt;z-index:251664384;mso-width-relative:page;mso-height-relative:margin;mso-height-percent:200;" filled="f" stroked="f" coordsize="21600,21600" o:gfxdata="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eveu91gAAAAsBAAAPAAAAAAAAAAEAIAAAACIA&#10;AABkcnMvZG93bnJldi54bWxQSwECFAAUAAAACACHTuJAIldwyAsCAAAYBAAADgAAAAAAAAABACAA&#10;AAAl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inset="0mm,0mm,0mm,0mm" style="mso-fit-shape-to-text:t;">
                  <w:txbxContent>
                    <w:p w14:paraId="290601FC">
                      <w:pPr>
                        <w:spacing w:line="228" w:lineRule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:u w:color="000000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2018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:u w:color="000000"/>
                          <w:lang w:val="en-GB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企业产品宣传画册模板</w:t>
                      </w:r>
                    </w:p>
                  </w:txbxContent>
                </v:textbox>
              </v:shape>
            </w:pict>
          </mc:Fallback>
        </mc:AlternateContent>
      </w:r>
    </w:p>
    <w:p w14:paraId="4BDE6B7A">
      <w:pPr>
        <w:jc w:val="left"/>
        <w:rPr>
          <w:rFonts w:hint="default"/>
          <w:lang w:val="en-US" w:eastAsia="zh-CN"/>
        </w:rPr>
        <w:sectPr>
          <w:pgSz w:w="11850" w:h="16783"/>
          <w:pgMar w:top="1440" w:right="1800" w:bottom="1440" w:left="1800" w:header="708" w:footer="708" w:gutter="0"/>
          <w:cols w:space="720" w:num="1"/>
          <w:docGrid w:linePitch="360" w:charSpace="0"/>
        </w:sectPr>
      </w:pPr>
      <w:r>
        <w:rPr>
          <w:rFonts w:hint="eastAsia" w:ascii="宋体" w:hAnsi="宋体" w:eastAsia="宋体" w:cs="宋体"/>
          <w:color w:val="auto"/>
          <w:sz w:val="40"/>
          <w:szCs w:val="40"/>
          <w:highlight w:val="yellow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2965450</wp:posOffset>
            </wp:positionV>
            <wp:extent cx="2580640" cy="5581015"/>
            <wp:effectExtent l="0" t="0" r="10160" b="6985"/>
            <wp:wrapNone/>
            <wp:docPr id="5" name="图片 5" descr="4c17b0802a382a0e4e40000231e8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c17b0802a382a0e4e40000231e83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40"/>
          <w:szCs w:val="40"/>
          <w:highlight w:val="yellow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2984500</wp:posOffset>
            </wp:positionV>
            <wp:extent cx="2570480" cy="5556885"/>
            <wp:effectExtent l="0" t="0" r="7620" b="5715"/>
            <wp:wrapNone/>
            <wp:docPr id="3" name="图片 3" descr="789ee159779ce550d82a7e671097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9ee159779ce550d82a7e671097ea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555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2884170</wp:posOffset>
                </wp:positionV>
                <wp:extent cx="6261735" cy="748665"/>
                <wp:effectExtent l="0" t="0" r="0" b="0"/>
                <wp:wrapNone/>
                <wp:docPr id="7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4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8D6F2AC">
                            <w:pPr>
                              <w:numPr>
                                <w:ilvl w:val="0"/>
                                <w:numId w:val="0"/>
                              </w:numPr>
                              <w:spacing w:before="83" w:after="0" w:line="240" w:lineRule="auto"/>
                              <w:ind w:right="-53" w:rightChars="0"/>
                              <w:rPr>
                                <w:rFonts w:hint="eastAsia" w:ascii="宋体" w:hAnsi="宋体" w:eastAsia="宋体" w:cs="宋体"/>
                                <w:color w:val="auto"/>
                                <w:sz w:val="40"/>
                                <w:szCs w:val="4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40"/>
                                <w:szCs w:val="40"/>
                                <w:lang w:val="en-US" w:eastAsia="zh-CN"/>
                              </w:rPr>
                              <w:t>3、选择登陆状态，未注册过的新用户点击“第一次使用”；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40"/>
                                <w:szCs w:val="40"/>
                                <w:highlight w:val="yellow"/>
                                <w:lang w:val="en-US" w:eastAsia="zh-CN"/>
                              </w:rPr>
                              <w:t>手机号码要真实有效</w:t>
                            </w:r>
                          </w:p>
                          <w:p w14:paraId="7874BB23">
                            <w:pPr>
                              <w:spacing w:before="83" w:after="0" w:line="240" w:lineRule="auto"/>
                              <w:ind w:right="-53"/>
                              <w:rPr>
                                <w:rFonts w:hint="default" w:ascii="楷体" w:hAnsi="楷体" w:eastAsia="楷体" w:cs="楷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4" o:spid="_x0000_s1026" o:spt="202" type="#_x0000_t202" style="position:absolute;left:0pt;margin-left:53.25pt;margin-top:227.1pt;height:58.95pt;width:493.05pt;mso-position-horizontal-relative:page;mso-position-vertical-relative:page;z-index:-251651072;mso-width-relative:page;mso-height-relative:page;" filled="f" stroked="f" coordsize="21600,21600" o:gfxdata="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AS1R9oAAAAMAQAADwAAAAAAAAABACAAAAAiAAAAZHJzL2Rv&#10;d25yZXYueG1sUEsBAhQAFAAAAAgAh07iQKsrzorGAQAAfQMAAA4AAAAAAAAAAQAgAAAAKQ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8D6F2AC">
                      <w:pPr>
                        <w:numPr>
                          <w:ilvl w:val="0"/>
                          <w:numId w:val="0"/>
                        </w:numPr>
                        <w:spacing w:before="83" w:after="0" w:line="240" w:lineRule="auto"/>
                        <w:ind w:right="-53" w:rightChars="0"/>
                        <w:rPr>
                          <w:rFonts w:hint="eastAsia" w:ascii="宋体" w:hAnsi="宋体" w:eastAsia="宋体" w:cs="宋体"/>
                          <w:color w:val="auto"/>
                          <w:sz w:val="40"/>
                          <w:szCs w:val="4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40"/>
                          <w:szCs w:val="40"/>
                          <w:lang w:val="en-US" w:eastAsia="zh-CN"/>
                        </w:rPr>
                        <w:t>3、选择登陆状态，未注册过的新用户点击“第一次使用”；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40"/>
                          <w:szCs w:val="40"/>
                          <w:highlight w:val="yellow"/>
                          <w:lang w:val="en-US" w:eastAsia="zh-CN"/>
                        </w:rPr>
                        <w:t>手机号码要真实有效</w:t>
                      </w:r>
                    </w:p>
                    <w:p w14:paraId="7874BB23">
                      <w:pPr>
                        <w:spacing w:before="83" w:after="0" w:line="240" w:lineRule="auto"/>
                        <w:ind w:right="-53"/>
                        <w:rPr>
                          <w:rFonts w:hint="default" w:ascii="楷体" w:hAnsi="楷体" w:eastAsia="楷体" w:cs="楷体"/>
                          <w:sz w:val="40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686435</wp:posOffset>
                </wp:positionH>
                <wp:positionV relativeFrom="page">
                  <wp:posOffset>1101725</wp:posOffset>
                </wp:positionV>
                <wp:extent cx="6049010" cy="2101215"/>
                <wp:effectExtent l="0" t="0" r="0" b="0"/>
                <wp:wrapNone/>
                <wp:docPr id="25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210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2A79CDD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FF0000"/>
                                <w:kern w:val="0"/>
                                <w:sz w:val="40"/>
                                <w:szCs w:val="4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FF0000"/>
                                <w:kern w:val="0"/>
                                <w:sz w:val="40"/>
                                <w:szCs w:val="40"/>
                                <w:lang w:val="en-US" w:eastAsia="zh-CN" w:bidi="ar"/>
                              </w:rPr>
                              <w:t>拍摄码生成步骤</w:t>
                            </w:r>
                          </w:p>
                          <w:p w14:paraId="07E9C8EE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FF0000"/>
                                <w:kern w:val="0"/>
                                <w:sz w:val="40"/>
                                <w:szCs w:val="40"/>
                                <w:lang w:val="en-US" w:eastAsia="zh-CN" w:bidi="ar"/>
                              </w:rPr>
                            </w:pPr>
                          </w:p>
                          <w:p w14:paraId="4E4F6E01">
                            <w:pPr>
                              <w:numPr>
                                <w:ilvl w:val="0"/>
                                <w:numId w:val="2"/>
                              </w:numPr>
                              <w:spacing w:before="83" w:after="0" w:line="240" w:lineRule="auto"/>
                              <w:ind w:right="-53"/>
                              <w:rPr>
                                <w:rFonts w:hint="eastAsia" w:asciiTheme="minorEastAsia" w:hAnsiTheme="minorEastAsia" w:cstheme="minorEastAsia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40"/>
                                <w:szCs w:val="40"/>
                                <w:lang w:val="en-US" w:eastAsia="zh-CN"/>
                              </w:rPr>
                              <w:t>到学信网下载图像采集码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40"/>
                                <w:szCs w:val="40"/>
                                <w:lang w:val="en-US" w:eastAsia="zh-CN"/>
                              </w:rPr>
                              <w:t>；</w:t>
                            </w:r>
                          </w:p>
                          <w:p w14:paraId="5D95BAA1">
                            <w:pPr>
                              <w:numPr>
                                <w:ilvl w:val="0"/>
                                <w:numId w:val="0"/>
                              </w:numPr>
                              <w:spacing w:before="83" w:after="0" w:line="240" w:lineRule="auto"/>
                              <w:ind w:right="-53" w:rightChars="0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kern w:val="0"/>
                                <w:sz w:val="40"/>
                                <w:szCs w:val="4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40"/>
                                <w:szCs w:val="40"/>
                                <w:lang w:val="en-US" w:eastAsia="zh-CN"/>
                              </w:rPr>
                              <w:t>2、获取到图像采集码后，可扫描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40"/>
                                <w:szCs w:val="40"/>
                                <w:lang w:val="en-US" w:eastAsia="zh-CN"/>
                              </w:rPr>
                              <w:t>机器上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40"/>
                                <w:szCs w:val="40"/>
                                <w:lang w:val="en-US" w:eastAsia="zh-CN"/>
                              </w:rPr>
                              <w:t>的二维码创建拍摄账号，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kern w:val="0"/>
                                <w:sz w:val="40"/>
                                <w:szCs w:val="40"/>
                                <w:lang w:val="en-US" w:eastAsia="zh-CN" w:bidi="ar"/>
                              </w:rPr>
                              <w:t>系统生成一个拍摄二维码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kern w:val="0"/>
                                <w:sz w:val="40"/>
                                <w:szCs w:val="40"/>
                                <w:lang w:val="en-US" w:eastAsia="zh-CN" w:bidi="ar"/>
                              </w:rPr>
                              <w:t>；</w:t>
                            </w:r>
                          </w:p>
                          <w:p w14:paraId="473633FF">
                            <w:pPr>
                              <w:spacing w:before="83" w:after="0" w:line="360" w:lineRule="auto"/>
                              <w:ind w:right="-53"/>
                              <w:rPr>
                                <w:rFonts w:hint="eastAsia" w:ascii="楷体" w:hAnsi="楷体" w:eastAsia="楷体" w:cs="楷体"/>
                                <w:color w:val="000000"/>
                                <w:kern w:val="0"/>
                                <w:sz w:val="40"/>
                                <w:szCs w:val="40"/>
                                <w:lang w:val="en-US" w:eastAsia="zh-CN" w:bidi="ar"/>
                              </w:rPr>
                            </w:pPr>
                          </w:p>
                          <w:p w14:paraId="13B75D19">
                            <w:pPr>
                              <w:numPr>
                                <w:ilvl w:val="0"/>
                                <w:numId w:val="0"/>
                              </w:numPr>
                              <w:spacing w:before="83" w:after="0" w:line="240" w:lineRule="auto"/>
                              <w:ind w:right="-53" w:rightChars="0"/>
                              <w:rPr>
                                <w:rFonts w:hint="default" w:ascii="楷体" w:hAnsi="楷体" w:eastAsia="楷体" w:cs="楷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4" o:spid="_x0000_s1026" o:spt="202" type="#_x0000_t202" style="position:absolute;left:0pt;margin-left:54.05pt;margin-top:86.75pt;height:165.45pt;width:476.3pt;mso-position-horizontal-relative:page;mso-position-vertical-relative:page;z-index:-251639808;mso-width-relative:page;mso-height-relative:page;" filled="f" stroked="f" coordsize="21600,21600" o:gfxdata="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l+H0TaAAAADAEAAA8AAAAAAAAAAQAgAAAAIgAAAGRycy9kb3du&#10;cmV2LnhtbFBLAQIUABQAAAAIAIdO4kBkx61hxAEAAH8DAAAOAAAAAAAAAAEAIAAAACk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2A79CDD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jc w:val="left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FF0000"/>
                          <w:kern w:val="0"/>
                          <w:sz w:val="40"/>
                          <w:szCs w:val="40"/>
                          <w:lang w:val="en-US" w:eastAsia="zh-CN" w:bidi="ar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FF0000"/>
                          <w:kern w:val="0"/>
                          <w:sz w:val="40"/>
                          <w:szCs w:val="40"/>
                          <w:lang w:val="en-US" w:eastAsia="zh-CN" w:bidi="ar"/>
                        </w:rPr>
                        <w:t>拍摄码生成步骤</w:t>
                      </w:r>
                    </w:p>
                    <w:p w14:paraId="07E9C8EE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jc w:val="left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FF0000"/>
                          <w:kern w:val="0"/>
                          <w:sz w:val="40"/>
                          <w:szCs w:val="40"/>
                          <w:lang w:val="en-US" w:eastAsia="zh-CN" w:bidi="ar"/>
                        </w:rPr>
                      </w:pPr>
                    </w:p>
                    <w:p w14:paraId="4E4F6E01">
                      <w:pPr>
                        <w:numPr>
                          <w:ilvl w:val="0"/>
                          <w:numId w:val="2"/>
                        </w:numPr>
                        <w:spacing w:before="83" w:after="0" w:line="240" w:lineRule="auto"/>
                        <w:ind w:right="-53"/>
                        <w:rPr>
                          <w:rFonts w:hint="eastAsia" w:asciiTheme="minorEastAsia" w:hAnsiTheme="minorEastAsia" w:cstheme="minorEastAsia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40"/>
                          <w:szCs w:val="40"/>
                          <w:lang w:val="en-US" w:eastAsia="zh-CN"/>
                        </w:rPr>
                        <w:t>到学信网下载图像采集码</w:t>
                      </w:r>
                      <w:r>
                        <w:rPr>
                          <w:rFonts w:hint="eastAsia" w:asciiTheme="minorEastAsia" w:hAnsiTheme="minorEastAsia" w:cstheme="minorEastAsia"/>
                          <w:sz w:val="40"/>
                          <w:szCs w:val="40"/>
                          <w:lang w:val="en-US" w:eastAsia="zh-CN"/>
                        </w:rPr>
                        <w:t>；</w:t>
                      </w:r>
                    </w:p>
                    <w:p w14:paraId="5D95BAA1">
                      <w:pPr>
                        <w:numPr>
                          <w:ilvl w:val="0"/>
                          <w:numId w:val="0"/>
                        </w:numPr>
                        <w:spacing w:before="83" w:after="0" w:line="240" w:lineRule="auto"/>
                        <w:ind w:right="-53" w:rightChars="0"/>
                        <w:rPr>
                          <w:rFonts w:hint="eastAsia" w:asciiTheme="minorEastAsia" w:hAnsiTheme="minorEastAsia" w:eastAsiaTheme="minorEastAsia" w:cstheme="minorEastAsia"/>
                          <w:color w:val="000000"/>
                          <w:kern w:val="0"/>
                          <w:sz w:val="40"/>
                          <w:szCs w:val="40"/>
                          <w:lang w:val="en-US" w:eastAsia="zh-CN" w:bidi="ar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40"/>
                          <w:szCs w:val="40"/>
                          <w:lang w:val="en-US" w:eastAsia="zh-CN"/>
                        </w:rPr>
                        <w:t>2、获取到图像采集码后，可扫描</w:t>
                      </w:r>
                      <w:r>
                        <w:rPr>
                          <w:rFonts w:hint="eastAsia" w:asciiTheme="minorEastAsia" w:hAnsiTheme="minorEastAsia" w:cstheme="minorEastAsia"/>
                          <w:sz w:val="40"/>
                          <w:szCs w:val="40"/>
                          <w:lang w:val="en-US" w:eastAsia="zh-CN"/>
                        </w:rPr>
                        <w:t>机器上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40"/>
                          <w:szCs w:val="40"/>
                          <w:lang w:val="en-US" w:eastAsia="zh-CN"/>
                        </w:rPr>
                        <w:t>的二维码创建拍摄账号，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/>
                          <w:kern w:val="0"/>
                          <w:sz w:val="40"/>
                          <w:szCs w:val="40"/>
                          <w:lang w:val="en-US" w:eastAsia="zh-CN" w:bidi="ar"/>
                        </w:rPr>
                        <w:t>系统生成一个拍摄二维码</w:t>
                      </w: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kern w:val="0"/>
                          <w:sz w:val="40"/>
                          <w:szCs w:val="40"/>
                          <w:lang w:val="en-US" w:eastAsia="zh-CN" w:bidi="ar"/>
                        </w:rPr>
                        <w:t>；</w:t>
                      </w:r>
                    </w:p>
                    <w:p w14:paraId="473633FF">
                      <w:pPr>
                        <w:spacing w:before="83" w:after="0" w:line="360" w:lineRule="auto"/>
                        <w:ind w:right="-53"/>
                        <w:rPr>
                          <w:rFonts w:hint="eastAsia" w:ascii="楷体" w:hAnsi="楷体" w:eastAsia="楷体" w:cs="楷体"/>
                          <w:color w:val="000000"/>
                          <w:kern w:val="0"/>
                          <w:sz w:val="40"/>
                          <w:szCs w:val="40"/>
                          <w:lang w:val="en-US" w:eastAsia="zh-CN" w:bidi="ar"/>
                        </w:rPr>
                      </w:pPr>
                    </w:p>
                    <w:p w14:paraId="13B75D19">
                      <w:pPr>
                        <w:numPr>
                          <w:ilvl w:val="0"/>
                          <w:numId w:val="0"/>
                        </w:numPr>
                        <w:spacing w:before="83" w:after="0" w:line="240" w:lineRule="auto"/>
                        <w:ind w:right="-53" w:rightChars="0"/>
                        <w:rPr>
                          <w:rFonts w:hint="default" w:ascii="楷体" w:hAnsi="楷体" w:eastAsia="楷体" w:cs="楷体"/>
                          <w:sz w:val="40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-465455</wp:posOffset>
                </wp:positionV>
                <wp:extent cx="1554480" cy="1753235"/>
                <wp:effectExtent l="0" t="0" r="0" b="0"/>
                <wp:wrapNone/>
                <wp:docPr id="2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75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635D6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top"/>
                              <w:outlineLvl w:val="9"/>
                              <w:rPr>
                                <w:rFonts w:hint="default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372.15pt;margin-top:-36.65pt;height:138.05pt;width:122.4pt;mso-wrap-style:none;z-index:251673600;mso-width-relative:page;mso-height-relative:page;" filled="f" stroked="f" coordsize="21600,21600" o:gfxdata="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Ite9wdgAAAAL&#10;AQAADwAAAAAAAAABACAAAAAiAAAAZHJzL2Rvd25yZXYueG1sUEsBAhQAFAAAAAgAh07iQActT56q&#10;AQAAXA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F635D66"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top"/>
                        <w:outlineLvl w:val="9"/>
                        <w:rPr>
                          <w:rFonts w:hint="default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-4512310</wp:posOffset>
                </wp:positionV>
                <wp:extent cx="1089660" cy="8092440"/>
                <wp:effectExtent l="0" t="0" r="3810" b="15240"/>
                <wp:wrapNone/>
                <wp:docPr id="11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89660" cy="8092440"/>
                        </a:xfrm>
                        <a:prstGeom prst="rect">
                          <a:avLst/>
                        </a:prstGeom>
                        <a:solidFill>
                          <a:srgbClr val="232B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44" o:spid="_x0000_s1026" o:spt="1" style="position:absolute;left:0pt;margin-left:185pt;margin-top:-355.3pt;height:637.2pt;width:85.8pt;rotation:-5898240f;z-index:251672576;v-text-anchor:middle;mso-width-relative:page;mso-height-relative:page;" fillcolor="#232B46" filled="t" stroked="f" coordsize="21600,21600" o:gfxdata="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WH6jl&#10;3AAAAAwBAAAPAAAAAAAAAAEAIAAAACIAAABkcnMvZG93bnJldi54bWxQSwECFAAUAAAACACHTuJA&#10;ep3y6eQBAADEAwAADgAAAAAAAAABACAAAAArAQAAZHJzL2Uyb0RvYy54bWxQSwUGAAAAAAYABgBZ&#10;AQAAg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14:paraId="04801259">
      <w:pPr>
        <w:jc w:val="left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-465455</wp:posOffset>
                </wp:positionV>
                <wp:extent cx="1554480" cy="1753235"/>
                <wp:effectExtent l="0" t="0" r="0" b="0"/>
                <wp:wrapNone/>
                <wp:docPr id="21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75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0C5B7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top"/>
                              <w:outlineLvl w:val="9"/>
                              <w:rPr>
                                <w:rFonts w:hint="default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372.15pt;margin-top:-36.65pt;height:138.05pt;width:122.4pt;mso-wrap-style:none;z-index:251678720;mso-width-relative:page;mso-height-relative:page;" filled="f" stroked="f" coordsize="21600,21600" o:gfxdata="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i173B2AAAAAsB&#10;AAAPAAAAAAAAAAEAIAAAACIAAABkcnMvZG93bnJldi54bWxQSwECFAAUAAAACACHTuJAQkrTZqkB&#10;AABc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60C5B73"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top"/>
                        <w:outlineLvl w:val="9"/>
                        <w:rPr>
                          <w:rFonts w:hint="default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-4512310</wp:posOffset>
                </wp:positionV>
                <wp:extent cx="1089660" cy="8092440"/>
                <wp:effectExtent l="0" t="0" r="3810" b="15240"/>
                <wp:wrapNone/>
                <wp:docPr id="27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89660" cy="8092440"/>
                        </a:xfrm>
                        <a:prstGeom prst="rect">
                          <a:avLst/>
                        </a:prstGeom>
                        <a:solidFill>
                          <a:srgbClr val="232B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44" o:spid="_x0000_s1026" o:spt="1" style="position:absolute;left:0pt;margin-left:185pt;margin-top:-355.3pt;height:637.2pt;width:85.8pt;rotation:-5898240f;z-index:251677696;v-text-anchor:middle;mso-width-relative:page;mso-height-relative:page;" fillcolor="#232B46" filled="t" stroked="f" coordsize="21600,21600" o:gfxdata="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Vh+o&#10;5dwAAAAMAQAADwAAAAAAAAABACAAAAAiAAAAZHJzL2Rvd25yZXYueG1sUEsBAhQAFAAAAAgAh07i&#10;QPbJRqrlAQAAxAMAAA4AAAAAAAAAAQAgAAAAKwEAAGRycy9lMm9Eb2MueG1sUEsFBgAAAAAGAAYA&#10;WQEAAII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14:paraId="375A0030">
      <w:pPr>
        <w:jc w:val="left"/>
        <w:rPr>
          <w:rFonts w:hint="default"/>
          <w:lang w:val="en-US" w:eastAsia="zh-CN"/>
        </w:rPr>
      </w:pPr>
    </w:p>
    <w:p w14:paraId="185B6959">
      <w:pPr>
        <w:jc w:val="left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663575</wp:posOffset>
                </wp:positionH>
                <wp:positionV relativeFrom="page">
                  <wp:posOffset>1440815</wp:posOffset>
                </wp:positionV>
                <wp:extent cx="6050915" cy="434340"/>
                <wp:effectExtent l="0" t="0" r="0" b="0"/>
                <wp:wrapNone/>
                <wp:docPr id="118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915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8712E0F">
                            <w:pPr>
                              <w:numPr>
                                <w:ilvl w:val="0"/>
                                <w:numId w:val="0"/>
                              </w:numPr>
                              <w:spacing w:before="83" w:after="0" w:line="240" w:lineRule="auto"/>
                              <w:ind w:leftChars="0" w:right="-53" w:rightChars="0"/>
                              <w:rPr>
                                <w:rFonts w:hint="eastAsia" w:ascii="宋体" w:hAnsi="宋体" w:eastAsia="宋体" w:cs="宋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40"/>
                                <w:szCs w:val="40"/>
                                <w:lang w:val="en-US" w:eastAsia="zh-CN"/>
                              </w:rPr>
                              <w:t>4、点击“开始线上采集”，点击“我是毕业生”；</w:t>
                            </w:r>
                          </w:p>
                          <w:p w14:paraId="2CBCE7A5">
                            <w:pPr>
                              <w:spacing w:before="83" w:after="0" w:line="240" w:lineRule="auto"/>
                              <w:ind w:right="-53"/>
                              <w:rPr>
                                <w:rFonts w:hint="default" w:ascii="楷体" w:hAnsi="楷体" w:eastAsia="楷体" w:cs="楷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4" o:spid="_x0000_s1026" o:spt="202" type="#_x0000_t202" style="position:absolute;left:0pt;margin-left:52.25pt;margin-top:113.45pt;height:34.2pt;width:476.45pt;mso-position-horizontal-relative:page;mso-position-vertical-relative:page;z-index:-251645952;mso-width-relative:page;mso-height-relative:page;" filled="f" stroked="f" coordsize="21600,21600" o:gfxdata="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h64Nh2gAAAAwBAAAPAAAAAAAAAAEAIAAAACIAAABkcnMvZG93&#10;bnJldi54bWxQSwECFAAUAAAACACHTuJAoR7i98UBAAB/AwAADgAAAAAAAAABACAAAAAp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8712E0F">
                      <w:pPr>
                        <w:numPr>
                          <w:ilvl w:val="0"/>
                          <w:numId w:val="0"/>
                        </w:numPr>
                        <w:spacing w:before="83" w:after="0" w:line="240" w:lineRule="auto"/>
                        <w:ind w:leftChars="0" w:right="-53" w:rightChars="0"/>
                        <w:rPr>
                          <w:rFonts w:hint="eastAsia" w:ascii="宋体" w:hAnsi="宋体" w:eastAsia="宋体" w:cs="宋体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40"/>
                          <w:szCs w:val="40"/>
                          <w:lang w:val="en-US" w:eastAsia="zh-CN"/>
                        </w:rPr>
                        <w:t>4、点击“开始线上采集”，点击“我是毕业生”；</w:t>
                      </w:r>
                    </w:p>
                    <w:p w14:paraId="2CBCE7A5">
                      <w:pPr>
                        <w:spacing w:before="83" w:after="0" w:line="240" w:lineRule="auto"/>
                        <w:ind w:right="-53"/>
                        <w:rPr>
                          <w:rFonts w:hint="default" w:ascii="楷体" w:hAnsi="楷体" w:eastAsia="楷体" w:cs="楷体"/>
                          <w:sz w:val="40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A7D898">
      <w:pPr>
        <w:jc w:val="left"/>
        <w:rPr>
          <w:rFonts w:hint="default"/>
          <w:lang w:val="en-US" w:eastAsia="zh-CN"/>
        </w:rPr>
        <w:sectPr>
          <w:pgSz w:w="11850" w:h="16783"/>
          <w:pgMar w:top="1440" w:right="1800" w:bottom="1440" w:left="1800" w:header="708" w:footer="708" w:gutter="0"/>
          <w:cols w:space="720" w:num="1"/>
          <w:docGrid w:linePitch="360" w:charSpace="0"/>
        </w:sectPr>
      </w:pPr>
      <w:r>
        <w:rPr>
          <w:rFonts w:hint="eastAsia" w:ascii="宋体" w:hAnsi="宋体" w:eastAsia="宋体" w:cs="宋体"/>
          <w:sz w:val="40"/>
          <w:szCs w:val="40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463550</wp:posOffset>
            </wp:positionV>
            <wp:extent cx="2378075" cy="3630295"/>
            <wp:effectExtent l="0" t="0" r="9525" b="1905"/>
            <wp:wrapNone/>
            <wp:docPr id="15" name="图片 15" descr="64c94a65b67b95aaa70407ff726d4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4c94a65b67b95aaa70407ff726d4e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40"/>
          <w:szCs w:val="40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438150</wp:posOffset>
            </wp:positionV>
            <wp:extent cx="2225040" cy="3663315"/>
            <wp:effectExtent l="0" t="0" r="10160" b="6985"/>
            <wp:wrapNone/>
            <wp:docPr id="14" name="图片 14" descr="ff223152df655e2f0e0ca52931073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f223152df655e2f0e0ca52931073f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576580</wp:posOffset>
                </wp:positionH>
                <wp:positionV relativeFrom="page">
                  <wp:posOffset>5654675</wp:posOffset>
                </wp:positionV>
                <wp:extent cx="6447790" cy="778510"/>
                <wp:effectExtent l="0" t="0" r="0" b="0"/>
                <wp:wrapNone/>
                <wp:docPr id="41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790" cy="778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E43B156">
                            <w:pPr>
                              <w:numPr>
                                <w:ilvl w:val="0"/>
                                <w:numId w:val="0"/>
                              </w:numPr>
                              <w:spacing w:before="83" w:after="0" w:line="240" w:lineRule="auto"/>
                              <w:ind w:leftChars="0" w:right="-53" w:rightChars="0"/>
                              <w:rPr>
                                <w:rFonts w:hint="eastAsia" w:ascii="宋体" w:hAnsi="宋体" w:eastAsia="宋体" w:cs="宋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40"/>
                                <w:szCs w:val="40"/>
                                <w:lang w:val="en-US" w:eastAsia="zh-CN"/>
                              </w:rPr>
                              <w:t>5、点击“上传二维码”扫描自己学信网的图像采集码；</w:t>
                            </w:r>
                          </w:p>
                          <w:p w14:paraId="3EA82A6B">
                            <w:pPr>
                              <w:spacing w:before="83" w:after="0" w:line="240" w:lineRule="auto"/>
                              <w:ind w:right="-53"/>
                              <w:rPr>
                                <w:rFonts w:hint="eastAsia" w:ascii="宋体" w:hAnsi="宋体" w:eastAsia="宋体" w:cs="宋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40"/>
                                <w:szCs w:val="40"/>
                                <w:lang w:val="en-US" w:eastAsia="zh-CN"/>
                              </w:rPr>
                              <w:t>6、查看信息是否有误，确认无误后，点击“下一步”；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4" o:spid="_x0000_s1026" o:spt="202" type="#_x0000_t202" style="position:absolute;left:0pt;margin-left:45.4pt;margin-top:445.25pt;height:61.3pt;width:507.7pt;mso-position-horizontal-relative:page;mso-position-vertical-relative:page;z-index:-251650048;mso-width-relative:page;mso-height-relative:page;" filled="f" stroked="f" coordsize="21600,21600" o:gfxdata="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vHJD8toAAAAMAQAADwAAAAAAAAABACAAAAAiAAAAZHJzL2Rv&#10;d25yZXYueG1sUEsBAhQAFAAAAAgAh07iQJR0l0DGAQAAfgMAAA4AAAAAAAAAAQAgAAAAKQ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E43B156">
                      <w:pPr>
                        <w:numPr>
                          <w:ilvl w:val="0"/>
                          <w:numId w:val="0"/>
                        </w:numPr>
                        <w:spacing w:before="83" w:after="0" w:line="240" w:lineRule="auto"/>
                        <w:ind w:leftChars="0" w:right="-53" w:rightChars="0"/>
                        <w:rPr>
                          <w:rFonts w:hint="eastAsia" w:ascii="宋体" w:hAnsi="宋体" w:eastAsia="宋体" w:cs="宋体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40"/>
                          <w:szCs w:val="40"/>
                          <w:lang w:val="en-US" w:eastAsia="zh-CN"/>
                        </w:rPr>
                        <w:t>5、点击“上传二维码”扫描自己学信网的图像采集码；</w:t>
                      </w:r>
                    </w:p>
                    <w:p w14:paraId="3EA82A6B">
                      <w:pPr>
                        <w:spacing w:before="83" w:after="0" w:line="240" w:lineRule="auto"/>
                        <w:ind w:right="-53"/>
                        <w:rPr>
                          <w:rFonts w:hint="eastAsia" w:ascii="宋体" w:hAnsi="宋体" w:eastAsia="宋体" w:cs="宋体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40"/>
                          <w:szCs w:val="40"/>
                          <w:lang w:val="en-US" w:eastAsia="zh-CN"/>
                        </w:rPr>
                        <w:t>6、查看信息是否有误，确认无误后，点击“下一步”；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5041265</wp:posOffset>
            </wp:positionV>
            <wp:extent cx="2030095" cy="3550285"/>
            <wp:effectExtent l="0" t="0" r="8255" b="12065"/>
            <wp:wrapSquare wrapText="bothSides"/>
            <wp:docPr id="84" name="图片 84" descr="74d40491d59042785b2f3457c66bf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74d40491d59042785b2f3457c66bfce"/>
                    <pic:cNvPicPr>
                      <a:picLocks noChangeAspect="1"/>
                    </pic:cNvPicPr>
                  </pic:nvPicPr>
                  <pic:blipFill>
                    <a:blip r:embed="rId8"/>
                    <a:srcRect t="3993" b="1727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4946650</wp:posOffset>
            </wp:positionV>
            <wp:extent cx="2254885" cy="3630295"/>
            <wp:effectExtent l="0" t="0" r="12065" b="8255"/>
            <wp:wrapSquare wrapText="bothSides"/>
            <wp:docPr id="89" name="图片 89" descr="98af752e8f7e9df4ade0a85d946a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98af752e8f7e9df4ade0a85d946a855"/>
                    <pic:cNvPicPr>
                      <a:picLocks noChangeAspect="1"/>
                    </pic:cNvPicPr>
                  </pic:nvPicPr>
                  <pic:blipFill>
                    <a:blip r:embed="rId9"/>
                    <a:srcRect t="2706" b="5519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9B230">
      <w:pPr>
        <w:jc w:val="left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-465455</wp:posOffset>
                </wp:positionV>
                <wp:extent cx="1554480" cy="1753235"/>
                <wp:effectExtent l="0" t="0" r="0" b="0"/>
                <wp:wrapNone/>
                <wp:docPr id="2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75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B06F0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top"/>
                              <w:outlineLvl w:val="9"/>
                              <w:rPr>
                                <w:rFonts w:hint="default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372.15pt;margin-top:-36.65pt;height:138.05pt;width:122.4pt;mso-wrap-style:none;z-index:251680768;mso-width-relative:page;mso-height-relative:page;" filled="f" stroked="f" coordsize="21600,21600" o:gfxdata="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i173B2AAAAAsB&#10;AAAPAAAAAAAAAAEAIAAAACIAAABkcnMvZG93bnJldi54bWxQSwECFAAUAAAACACHTuJAVmu2o6kB&#10;AABc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78B06F07"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top"/>
                        <w:outlineLvl w:val="9"/>
                        <w:rPr>
                          <w:rFonts w:hint="default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-4512310</wp:posOffset>
                </wp:positionV>
                <wp:extent cx="1089660" cy="8092440"/>
                <wp:effectExtent l="0" t="0" r="3810" b="15240"/>
                <wp:wrapNone/>
                <wp:docPr id="92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89660" cy="8092440"/>
                        </a:xfrm>
                        <a:prstGeom prst="rect">
                          <a:avLst/>
                        </a:prstGeom>
                        <a:solidFill>
                          <a:srgbClr val="232B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44" o:spid="_x0000_s1026" o:spt="1" style="position:absolute;left:0pt;margin-left:185pt;margin-top:-355.3pt;height:637.2pt;width:85.8pt;rotation:-5898240f;z-index:251679744;v-text-anchor:middle;mso-width-relative:page;mso-height-relative:page;" fillcolor="#232B46" filled="t" stroked="f" coordsize="21600,21600" o:gfxdata="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WH6jl&#10;3AAAAAwBAAAPAAAAAAAAAAEAIAAAACIAAABkcnMvZG93bnJldi54bWxQSwECFAAUAAAACACHTuJA&#10;1qB3DOQBAADEAwAADgAAAAAAAAABACAAAAArAQAAZHJzL2Uyb0RvYy54bWxQSwUGAAAAAAYABgBZ&#10;AQAAg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14:paraId="16D32751">
      <w:pPr>
        <w:jc w:val="left"/>
        <w:rPr>
          <w:rFonts w:hint="default"/>
          <w:lang w:val="en-US" w:eastAsia="zh-CN"/>
        </w:rPr>
      </w:pPr>
    </w:p>
    <w:p w14:paraId="3B0612E0">
      <w:pPr>
        <w:jc w:val="left"/>
      </w:pPr>
      <w: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1442720</wp:posOffset>
                </wp:positionV>
                <wp:extent cx="6517005" cy="1612900"/>
                <wp:effectExtent l="0" t="0" r="0" b="0"/>
                <wp:wrapNone/>
                <wp:docPr id="49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005" cy="161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29CADBA">
                            <w:pPr>
                              <w:numPr>
                                <w:ilvl w:val="0"/>
                                <w:numId w:val="0"/>
                              </w:numPr>
                              <w:spacing w:before="83" w:after="0" w:line="240" w:lineRule="auto"/>
                              <w:ind w:right="-53" w:rightChars="0"/>
                              <w:rPr>
                                <w:rFonts w:hint="eastAsia" w:ascii="宋体" w:hAnsi="宋体" w:eastAsia="宋体" w:cs="宋体"/>
                                <w:color w:val="auto"/>
                                <w:sz w:val="40"/>
                                <w:szCs w:val="40"/>
                                <w:highlight w:val="yellow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40"/>
                                <w:szCs w:val="40"/>
                                <w:lang w:val="en-US" w:eastAsia="zh-CN"/>
                              </w:rPr>
                              <w:t>7、选择“拍照机”拍摄，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40"/>
                                <w:szCs w:val="40"/>
                                <w:highlight w:val="yellow"/>
                                <w:u w:val="none"/>
                                <w:lang w:val="en-US" w:eastAsia="zh-CN"/>
                              </w:rPr>
                              <w:t>点击后就会生成一个拍摄使用的二维码；</w:t>
                            </w:r>
                          </w:p>
                          <w:p w14:paraId="682C8C6F">
                            <w:pPr>
                              <w:spacing w:before="83" w:after="0" w:line="240" w:lineRule="auto"/>
                              <w:ind w:right="-53"/>
                              <w:rPr>
                                <w:rFonts w:hint="eastAsia" w:ascii="宋体" w:hAnsi="宋体" w:eastAsia="宋体" w:cs="宋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40"/>
                                <w:szCs w:val="40"/>
                                <w:lang w:val="en-US" w:eastAsia="zh-CN"/>
                              </w:rPr>
                              <w:t>8、创建好以后，用当前二维码进行拍摄。</w:t>
                            </w:r>
                          </w:p>
                          <w:p w14:paraId="3547605B">
                            <w:pPr>
                              <w:spacing w:before="83" w:after="0" w:line="240" w:lineRule="auto"/>
                              <w:ind w:right="-53"/>
                              <w:rPr>
                                <w:rFonts w:hint="eastAsia" w:ascii="宋体" w:hAnsi="宋体" w:eastAsia="宋体" w:cs="宋体"/>
                                <w:color w:val="auto"/>
                                <w:sz w:val="40"/>
                                <w:szCs w:val="4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40"/>
                                <w:szCs w:val="40"/>
                                <w:highlight w:val="yellow"/>
                                <w:lang w:val="en-US" w:eastAsia="zh-CN"/>
                              </w:rPr>
                              <w:t>（注意：学信网二维码不能直接在机器上进行拍摄）</w:t>
                            </w:r>
                          </w:p>
                          <w:p w14:paraId="054F7B37">
                            <w:pPr>
                              <w:numPr>
                                <w:ilvl w:val="0"/>
                                <w:numId w:val="0"/>
                              </w:numPr>
                              <w:spacing w:before="83" w:after="0" w:line="240" w:lineRule="auto"/>
                              <w:ind w:right="-53" w:rightChars="0"/>
                              <w:rPr>
                                <w:rFonts w:hint="default" w:ascii="楷体" w:hAnsi="楷体" w:eastAsia="楷体" w:cs="楷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</w:p>
                          <w:p w14:paraId="7294BA48">
                            <w:pPr>
                              <w:spacing w:before="83" w:after="0" w:line="240" w:lineRule="auto"/>
                              <w:ind w:right="-53"/>
                              <w:rPr>
                                <w:rFonts w:hint="default" w:ascii="楷体" w:hAnsi="楷体" w:eastAsia="楷体" w:cs="楷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4" o:spid="_x0000_s1026" o:spt="202" type="#_x0000_t202" style="position:absolute;left:0pt;margin-left:38pt;margin-top:113.6pt;height:127pt;width:513.15pt;mso-position-horizontal-relative:page;mso-position-vertical-relative:page;z-index:-251649024;mso-width-relative:page;mso-height-relative:page;" filled="f" stroked="f" coordsize="21600,21600" o:gfxdata="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Jmt89/ZAAAACwEAAA8AAAAAAAAAAQAgAAAAIgAAAGRycy9k&#10;b3ducmV2LnhtbFBLAQIUABQAAAAIAIdO4kCw9Z54yAEAAH8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29CADBA">
                      <w:pPr>
                        <w:numPr>
                          <w:ilvl w:val="0"/>
                          <w:numId w:val="0"/>
                        </w:numPr>
                        <w:spacing w:before="83" w:after="0" w:line="240" w:lineRule="auto"/>
                        <w:ind w:right="-53" w:rightChars="0"/>
                        <w:rPr>
                          <w:rFonts w:hint="eastAsia" w:ascii="宋体" w:hAnsi="宋体" w:eastAsia="宋体" w:cs="宋体"/>
                          <w:color w:val="auto"/>
                          <w:sz w:val="40"/>
                          <w:szCs w:val="40"/>
                          <w:highlight w:val="yellow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40"/>
                          <w:szCs w:val="40"/>
                          <w:lang w:val="en-US" w:eastAsia="zh-CN"/>
                        </w:rPr>
                        <w:t>7、选择“拍照机”拍摄，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40"/>
                          <w:szCs w:val="40"/>
                          <w:highlight w:val="yellow"/>
                          <w:u w:val="none"/>
                          <w:lang w:val="en-US" w:eastAsia="zh-CN"/>
                        </w:rPr>
                        <w:t>点击后就会生成一个拍摄使用的二维码；</w:t>
                      </w:r>
                    </w:p>
                    <w:p w14:paraId="682C8C6F">
                      <w:pPr>
                        <w:spacing w:before="83" w:after="0" w:line="240" w:lineRule="auto"/>
                        <w:ind w:right="-53"/>
                        <w:rPr>
                          <w:rFonts w:hint="eastAsia" w:ascii="宋体" w:hAnsi="宋体" w:eastAsia="宋体" w:cs="宋体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40"/>
                          <w:szCs w:val="40"/>
                          <w:lang w:val="en-US" w:eastAsia="zh-CN"/>
                        </w:rPr>
                        <w:t>8、创建好以后，用当前二维码进行拍摄。</w:t>
                      </w:r>
                    </w:p>
                    <w:p w14:paraId="3547605B">
                      <w:pPr>
                        <w:spacing w:before="83" w:after="0" w:line="240" w:lineRule="auto"/>
                        <w:ind w:right="-53"/>
                        <w:rPr>
                          <w:rFonts w:hint="eastAsia" w:ascii="宋体" w:hAnsi="宋体" w:eastAsia="宋体" w:cs="宋体"/>
                          <w:color w:val="auto"/>
                          <w:sz w:val="40"/>
                          <w:szCs w:val="4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40"/>
                          <w:szCs w:val="40"/>
                          <w:highlight w:val="yellow"/>
                          <w:lang w:val="en-US" w:eastAsia="zh-CN"/>
                        </w:rPr>
                        <w:t>（注意：学信网二维码不能直接在机器上进行拍摄）</w:t>
                      </w:r>
                    </w:p>
                    <w:p w14:paraId="054F7B37">
                      <w:pPr>
                        <w:numPr>
                          <w:ilvl w:val="0"/>
                          <w:numId w:val="0"/>
                        </w:numPr>
                        <w:spacing w:before="83" w:after="0" w:line="240" w:lineRule="auto"/>
                        <w:ind w:right="-53" w:rightChars="0"/>
                        <w:rPr>
                          <w:rFonts w:hint="default" w:ascii="楷体" w:hAnsi="楷体" w:eastAsia="楷体" w:cs="楷体"/>
                          <w:sz w:val="40"/>
                          <w:szCs w:val="40"/>
                          <w:lang w:val="en-US" w:eastAsia="zh-CN"/>
                        </w:rPr>
                      </w:pPr>
                    </w:p>
                    <w:p w14:paraId="7294BA48">
                      <w:pPr>
                        <w:spacing w:before="83" w:after="0" w:line="240" w:lineRule="auto"/>
                        <w:ind w:right="-53"/>
                        <w:rPr>
                          <w:rFonts w:hint="default" w:ascii="楷体" w:hAnsi="楷体" w:eastAsia="楷体" w:cs="楷体"/>
                          <w:sz w:val="40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B8FA7F">
      <w:pPr>
        <w:jc w:val="left"/>
        <w:rPr>
          <w:rFonts w:hint="default"/>
          <w:lang w:val="en-US" w:eastAsia="zh-CN"/>
        </w:rPr>
        <w:sectPr>
          <w:pgSz w:w="11850" w:h="16783"/>
          <w:pgMar w:top="1440" w:right="1800" w:bottom="1440" w:left="1800" w:header="708" w:footer="708" w:gutter="0"/>
          <w:cols w:space="720" w:num="1"/>
          <w:docGrid w:linePitch="360" w:charSpace="0"/>
        </w:sectPr>
      </w:pPr>
      <w:r>
        <w:rPr>
          <w:rFonts w:hint="eastAsia" w:ascii="宋体" w:hAnsi="宋体" w:eastAsia="宋体" w:cs="宋体"/>
          <w:color w:val="auto"/>
          <w:sz w:val="40"/>
          <w:szCs w:val="40"/>
          <w:highlight w:val="yellow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1695450</wp:posOffset>
            </wp:positionV>
            <wp:extent cx="2731770" cy="5396230"/>
            <wp:effectExtent l="0" t="0" r="11430" b="1270"/>
            <wp:wrapNone/>
            <wp:docPr id="17" name="图片 17" descr="微信图片_2025032013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3201330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1889125</wp:posOffset>
            </wp:positionV>
            <wp:extent cx="2726690" cy="4241800"/>
            <wp:effectExtent l="0" t="0" r="3810" b="0"/>
            <wp:wrapSquare wrapText="bothSides"/>
            <wp:docPr id="129" name="图片 129" descr="01bb75e357c3997af9774a6d4e6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01bb75e357c3997af9774a6d4e69011"/>
                    <pic:cNvPicPr>
                      <a:picLocks noChangeAspect="1"/>
                    </pic:cNvPicPr>
                  </pic:nvPicPr>
                  <pic:blipFill>
                    <a:blip r:embed="rId11"/>
                    <a:srcRect t="13565" b="29674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548AB">
      <w:pPr>
        <w:tabs>
          <w:tab w:val="left" w:pos="5048"/>
        </w:tabs>
        <w:bidi w:val="0"/>
        <w:jc w:val="left"/>
        <w:rPr>
          <w:rFonts w:hint="eastAsia"/>
          <w:lang w:val="en-CA" w:eastAsia="zh-CN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531495</wp:posOffset>
                </wp:positionH>
                <wp:positionV relativeFrom="page">
                  <wp:posOffset>1440815</wp:posOffset>
                </wp:positionV>
                <wp:extent cx="6504305" cy="8455660"/>
                <wp:effectExtent l="0" t="0" r="0" b="0"/>
                <wp:wrapNone/>
                <wp:docPr id="225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305" cy="845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37E4653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3"/>
                              </w:numPr>
                              <w:suppressLineNumbers w:val="0"/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/>
                                <w:kern w:val="0"/>
                                <w:sz w:val="44"/>
                                <w:szCs w:val="4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/>
                                <w:kern w:val="0"/>
                                <w:sz w:val="44"/>
                                <w:szCs w:val="44"/>
                                <w:lang w:val="en-US" w:eastAsia="zh-CN" w:bidi="ar"/>
                              </w:rPr>
                              <w:t>机器使用说明</w:t>
                            </w:r>
                          </w:p>
                          <w:p w14:paraId="2DBC2547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/>
                                <w:kern w:val="0"/>
                                <w:sz w:val="44"/>
                                <w:szCs w:val="44"/>
                                <w:lang w:val="en-US" w:eastAsia="zh-CN" w:bidi="ar"/>
                              </w:rPr>
                            </w:pPr>
                          </w:p>
                          <w:p w14:paraId="14A38148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auto"/>
                                <w:spacing w:val="0"/>
                                <w:sz w:val="40"/>
                                <w:szCs w:val="40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auto"/>
                                <w:spacing w:val="0"/>
                                <w:sz w:val="40"/>
                                <w:szCs w:val="40"/>
                                <w:shd w:val="clear" w:fill="FFFFFF"/>
                                <w:lang w:val="en-US" w:eastAsia="zh-CN"/>
                              </w:rPr>
                              <w:t>1、在机器首页选择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40"/>
                                <w:szCs w:val="40"/>
                                <w:lang w:val="en-US" w:eastAsia="zh-CN" w:bidi="ar"/>
                              </w:rPr>
                              <w:t>“高等院校学籍毕业照”或“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auto"/>
                                <w:spacing w:val="0"/>
                                <w:sz w:val="40"/>
                                <w:szCs w:val="40"/>
                                <w:shd w:val="clear" w:fill="FFFFFF"/>
                                <w:lang w:val="en-US" w:eastAsia="zh-CN"/>
                              </w:rPr>
                              <w:t>我是毕业生”。</w:t>
                            </w:r>
                          </w:p>
                          <w:p w14:paraId="68A6AEBA">
                            <w:pPr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auto"/>
                                <w:spacing w:val="0"/>
                                <w:sz w:val="40"/>
                                <w:szCs w:val="40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auto"/>
                                <w:spacing w:val="0"/>
                                <w:sz w:val="40"/>
                                <w:szCs w:val="40"/>
                                <w:shd w:val="clear" w:fill="FFFFFF"/>
                                <w:lang w:val="en-US" w:eastAsia="zh-CN"/>
                              </w:rPr>
                              <w:t>2、打开手机，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i w:val="0"/>
                                <w:caps w:val="0"/>
                                <w:color w:val="auto"/>
                                <w:spacing w:val="0"/>
                                <w:sz w:val="40"/>
                                <w:szCs w:val="40"/>
                                <w:highlight w:val="yellow"/>
                                <w:u w:val="none"/>
                                <w:shd w:val="clear" w:fill="FFFFFF"/>
                                <w:lang w:val="en-US" w:eastAsia="zh-CN"/>
                              </w:rPr>
                              <w:t>使用刚刚创建好的二维码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auto"/>
                                <w:spacing w:val="0"/>
                                <w:sz w:val="40"/>
                                <w:szCs w:val="40"/>
                                <w:shd w:val="clear" w:fill="FFFFFF"/>
                                <w:lang w:val="en-US" w:eastAsia="zh-CN"/>
                              </w:rPr>
                              <w:t>对准机器扫码后拍摄。</w:t>
                            </w:r>
                          </w:p>
                          <w:p w14:paraId="1F91DC28">
                            <w:pPr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auto"/>
                                <w:spacing w:val="0"/>
                                <w:sz w:val="40"/>
                                <w:szCs w:val="40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auto"/>
                                <w:spacing w:val="0"/>
                                <w:sz w:val="40"/>
                                <w:szCs w:val="40"/>
                                <w:shd w:val="clear" w:fill="FFFFFF"/>
                                <w:lang w:val="en-US" w:eastAsia="zh-CN"/>
                              </w:rPr>
                              <w:t>3、拍照时将自己对准人像框内，按提示调整好后再点击“拍摄”按钮。</w:t>
                            </w:r>
                          </w:p>
                          <w:p w14:paraId="395D683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40"/>
                                <w:szCs w:val="4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40"/>
                                <w:szCs w:val="40"/>
                                <w:lang w:val="en-US" w:eastAsia="zh-CN" w:bidi="ar"/>
                              </w:rPr>
                              <w:t>4、拍摄完成后，系统进行审核，等待审核需要1-3分钟，耐心等待，共有三次拍摄机会。</w:t>
                            </w:r>
                          </w:p>
                          <w:p w14:paraId="5BA952C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0000"/>
                                <w:kern w:val="0"/>
                                <w:sz w:val="40"/>
                                <w:szCs w:val="4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auto"/>
                                <w:kern w:val="0"/>
                                <w:sz w:val="36"/>
                                <w:szCs w:val="36"/>
                                <w:highlight w:val="yellow"/>
                                <w:lang w:val="en-US" w:eastAsia="zh-CN" w:bidi="ar"/>
                              </w:rPr>
                              <w:t>（等待期间请不要离开，如不满意照片的拍摄效果，找到页面左下角的“退出”或“结束拍摄”按钮，确认已经退出后方可离开，不能直接离开机器，否则会造成信息和本人照片出错！！）</w:t>
                            </w:r>
                          </w:p>
                          <w:p w14:paraId="5D004D4B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4"/>
                              </w:numPr>
                              <w:suppressLineNumbers w:val="0"/>
                              <w:jc w:val="left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40"/>
                                <w:szCs w:val="4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40"/>
                                <w:szCs w:val="40"/>
                                <w:lang w:val="en-US" w:eastAsia="zh-CN" w:bidi="ar"/>
                              </w:rPr>
                              <w:t>必须审核通过后，方可离开机器。</w:t>
                            </w:r>
                          </w:p>
                          <w:p w14:paraId="5C7BB279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4"/>
                              </w:numPr>
                              <w:suppressLineNumbers w:val="0"/>
                              <w:ind w:left="0" w:leftChars="0" w:firstLine="0" w:firstLineChars="0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auto"/>
                                <w:kern w:val="0"/>
                                <w:sz w:val="40"/>
                                <w:szCs w:val="4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auto"/>
                                <w:kern w:val="0"/>
                                <w:sz w:val="40"/>
                                <w:szCs w:val="40"/>
                                <w:lang w:val="en-US" w:eastAsia="zh-CN" w:bidi="ar"/>
                              </w:rPr>
                              <w:t>拍摄完成后，可在小程序上查询已拍摄照片</w:t>
                            </w:r>
                          </w:p>
                          <w:p w14:paraId="6433A799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ind w:leftChars="0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auto"/>
                                <w:kern w:val="0"/>
                                <w:sz w:val="40"/>
                                <w:szCs w:val="40"/>
                                <w:highlight w:val="yellow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auto"/>
                                <w:kern w:val="0"/>
                                <w:sz w:val="36"/>
                                <w:szCs w:val="36"/>
                                <w:highlight w:val="yellow"/>
                                <w:lang w:val="en-US" w:eastAsia="zh-CN" w:bidi="ar"/>
                              </w:rPr>
                              <w:t>正式的照片需要等待10个工作日左右，在小程序首页-》我的采集记录-》查看详情-》保存照片至本地。</w:t>
                            </w:r>
                          </w:p>
                          <w:p w14:paraId="28876C1F">
                            <w:pPr>
                              <w:spacing w:before="83" w:after="0" w:line="240" w:lineRule="auto"/>
                              <w:ind w:right="-53"/>
                              <w:rPr>
                                <w:rFonts w:hint="eastAsia" w:ascii="宋体" w:hAnsi="宋体" w:eastAsia="宋体" w:cs="宋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</w:p>
                          <w:p w14:paraId="04C78947">
                            <w:pPr>
                              <w:numPr>
                                <w:ilvl w:val="0"/>
                                <w:numId w:val="0"/>
                              </w:numPr>
                              <w:spacing w:before="83" w:after="0" w:line="240" w:lineRule="auto"/>
                              <w:ind w:right="-53" w:rightChars="0"/>
                              <w:rPr>
                                <w:rFonts w:hint="eastAsia" w:ascii="宋体" w:hAnsi="宋体" w:eastAsia="宋体" w:cs="宋体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40"/>
                                <w:szCs w:val="40"/>
                                <w:lang w:val="en-US" w:eastAsia="zh-CN"/>
                              </w:rPr>
                              <w:t>如有需要咨询的，请联系信息管理部门。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40"/>
                                <w:szCs w:val="40"/>
                                <w:highlight w:val="yellow"/>
                                <w:lang w:val="en-US" w:eastAsia="zh-CN"/>
                              </w:rPr>
                              <w:t>（电话：021-36521351、021-36521352），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40"/>
                                <w:szCs w:val="40"/>
                                <w:lang w:val="en-US" w:eastAsia="zh-CN"/>
                              </w:rPr>
                              <w:t>每个学生信息都是唯一的，不允许与同学共同使用。</w:t>
                            </w:r>
                          </w:p>
                          <w:p w14:paraId="7D37B61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lang w:val="en-US" w:eastAsia="zh-CN" w:bidi="ar"/>
                              </w:rPr>
                            </w:pPr>
                          </w:p>
                          <w:p w14:paraId="581183AD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jc w:val="left"/>
                              <w:rPr>
                                <w:rFonts w:hint="default" w:ascii="宋体" w:hAnsi="宋体" w:eastAsia="宋体" w:cs="宋体"/>
                                <w:color w:val="000000"/>
                                <w:kern w:val="0"/>
                                <w:sz w:val="40"/>
                                <w:szCs w:val="40"/>
                                <w:lang w:val="en-US" w:eastAsia="zh-CN" w:bidi="ar"/>
                              </w:rPr>
                            </w:pPr>
                          </w:p>
                          <w:p w14:paraId="1412B5C4">
                            <w:pPr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auto"/>
                                <w:spacing w:val="0"/>
                                <w:sz w:val="40"/>
                                <w:szCs w:val="40"/>
                                <w:shd w:val="clear" w:fill="FFFFFF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0" o:spid="_x0000_s1026" o:spt="202" type="#_x0000_t202" style="position:absolute;left:0pt;margin-left:41.85pt;margin-top:113.45pt;height:665.8pt;width:512.15pt;mso-position-horizontal-relative:page;mso-position-vertical-relative:page;z-index:-251657216;mso-width-relative:page;mso-height-relative:page;" filled="f" stroked="f" coordsize="21600,21600" o:gfxdata="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udw682gAAAAwBAAAPAAAAAAAAAAEAIAAAACIAAABkcnMvZG93&#10;bnJldi54bWxQSwECFAAUAAAACACHTuJAmFrCWsUBAACAAwAADgAAAAAAAAABACAAAAAp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37E4653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3"/>
                        </w:numPr>
                        <w:suppressLineNumbers w:val="0"/>
                        <w:jc w:val="left"/>
                        <w:rPr>
                          <w:rFonts w:hint="eastAsia" w:ascii="宋体" w:hAnsi="宋体" w:eastAsia="宋体" w:cs="宋体"/>
                          <w:b/>
                          <w:bCs/>
                          <w:color w:val="000000"/>
                          <w:kern w:val="0"/>
                          <w:sz w:val="44"/>
                          <w:szCs w:val="4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/>
                          <w:kern w:val="0"/>
                          <w:sz w:val="44"/>
                          <w:szCs w:val="44"/>
                          <w:lang w:val="en-US" w:eastAsia="zh-CN" w:bidi="ar"/>
                        </w:rPr>
                        <w:t>机器使用说明</w:t>
                      </w:r>
                    </w:p>
                    <w:p w14:paraId="2DBC2547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jc w:val="left"/>
                        <w:rPr>
                          <w:rFonts w:hint="eastAsia" w:ascii="宋体" w:hAnsi="宋体" w:eastAsia="宋体" w:cs="宋体"/>
                          <w:b/>
                          <w:bCs/>
                          <w:color w:val="000000"/>
                          <w:kern w:val="0"/>
                          <w:sz w:val="44"/>
                          <w:szCs w:val="44"/>
                          <w:lang w:val="en-US" w:eastAsia="zh-CN" w:bidi="ar"/>
                        </w:rPr>
                      </w:pPr>
                    </w:p>
                    <w:p w14:paraId="14A38148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auto"/>
                          <w:spacing w:val="0"/>
                          <w:sz w:val="40"/>
                          <w:szCs w:val="40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auto"/>
                          <w:spacing w:val="0"/>
                          <w:sz w:val="40"/>
                          <w:szCs w:val="40"/>
                          <w:shd w:val="clear" w:fill="FFFFFF"/>
                          <w:lang w:val="en-US" w:eastAsia="zh-CN"/>
                        </w:rPr>
                        <w:t>1、在机器首页选择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40"/>
                          <w:szCs w:val="40"/>
                          <w:lang w:val="en-US" w:eastAsia="zh-CN" w:bidi="ar"/>
                        </w:rPr>
                        <w:t>“高等院校学籍毕业照”或“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auto"/>
                          <w:spacing w:val="0"/>
                          <w:sz w:val="40"/>
                          <w:szCs w:val="40"/>
                          <w:shd w:val="clear" w:fill="FFFFFF"/>
                          <w:lang w:val="en-US" w:eastAsia="zh-CN"/>
                        </w:rPr>
                        <w:t>我是毕业生”。</w:t>
                      </w:r>
                    </w:p>
                    <w:p w14:paraId="68A6AEBA">
                      <w:pPr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auto"/>
                          <w:spacing w:val="0"/>
                          <w:sz w:val="40"/>
                          <w:szCs w:val="40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auto"/>
                          <w:spacing w:val="0"/>
                          <w:sz w:val="40"/>
                          <w:szCs w:val="40"/>
                          <w:shd w:val="clear" w:fill="FFFFFF"/>
                          <w:lang w:val="en-US" w:eastAsia="zh-CN"/>
                        </w:rPr>
                        <w:t>2、打开手机，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i w:val="0"/>
                          <w:caps w:val="0"/>
                          <w:color w:val="auto"/>
                          <w:spacing w:val="0"/>
                          <w:sz w:val="40"/>
                          <w:szCs w:val="40"/>
                          <w:highlight w:val="yellow"/>
                          <w:u w:val="none"/>
                          <w:shd w:val="clear" w:fill="FFFFFF"/>
                          <w:lang w:val="en-US" w:eastAsia="zh-CN"/>
                        </w:rPr>
                        <w:t>使用刚刚创建好的二维码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auto"/>
                          <w:spacing w:val="0"/>
                          <w:sz w:val="40"/>
                          <w:szCs w:val="40"/>
                          <w:shd w:val="clear" w:fill="FFFFFF"/>
                          <w:lang w:val="en-US" w:eastAsia="zh-CN"/>
                        </w:rPr>
                        <w:t>对准机器扫码后拍摄。</w:t>
                      </w:r>
                    </w:p>
                    <w:p w14:paraId="1F91DC28">
                      <w:pPr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auto"/>
                          <w:spacing w:val="0"/>
                          <w:sz w:val="40"/>
                          <w:szCs w:val="40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auto"/>
                          <w:spacing w:val="0"/>
                          <w:sz w:val="40"/>
                          <w:szCs w:val="40"/>
                          <w:shd w:val="clear" w:fill="FFFFFF"/>
                          <w:lang w:val="en-US" w:eastAsia="zh-CN"/>
                        </w:rPr>
                        <w:t>3、拍照时将自己对准人像框内，按提示调整好后再点击“拍摄”按钮。</w:t>
                      </w:r>
                    </w:p>
                    <w:p w14:paraId="395D683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40"/>
                          <w:szCs w:val="40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40"/>
                          <w:szCs w:val="40"/>
                          <w:lang w:val="en-US" w:eastAsia="zh-CN" w:bidi="ar"/>
                        </w:rPr>
                        <w:t>4、拍摄完成后，系统进行审核，等待审核需要1-3分钟，耐心等待，共有三次拍摄机会。</w:t>
                      </w:r>
                    </w:p>
                    <w:p w14:paraId="5BA952C6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eastAsia" w:ascii="宋体" w:hAnsi="宋体" w:eastAsia="宋体" w:cs="宋体"/>
                          <w:b/>
                          <w:bCs/>
                          <w:color w:val="FF0000"/>
                          <w:kern w:val="0"/>
                          <w:sz w:val="40"/>
                          <w:szCs w:val="40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auto"/>
                          <w:kern w:val="0"/>
                          <w:sz w:val="36"/>
                          <w:szCs w:val="36"/>
                          <w:highlight w:val="yellow"/>
                          <w:lang w:val="en-US" w:eastAsia="zh-CN" w:bidi="ar"/>
                        </w:rPr>
                        <w:t>（等待期间请不要离开，如不满意照片的拍摄效果，找到页面左下角的“退出”或“结束拍摄”按钮，确认已经退出后方可离开，不能直接离开机器，否则会造成信息和本人照片出错！！）</w:t>
                      </w:r>
                    </w:p>
                    <w:p w14:paraId="5D004D4B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4"/>
                        </w:numPr>
                        <w:suppressLineNumbers w:val="0"/>
                        <w:jc w:val="left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40"/>
                          <w:szCs w:val="40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40"/>
                          <w:szCs w:val="40"/>
                          <w:lang w:val="en-US" w:eastAsia="zh-CN" w:bidi="ar"/>
                        </w:rPr>
                        <w:t>必须审核通过后，方可离开机器。</w:t>
                      </w:r>
                    </w:p>
                    <w:p w14:paraId="5C7BB279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4"/>
                        </w:numPr>
                        <w:suppressLineNumbers w:val="0"/>
                        <w:ind w:left="0" w:leftChars="0" w:firstLine="0" w:firstLineChars="0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auto"/>
                          <w:kern w:val="0"/>
                          <w:sz w:val="40"/>
                          <w:szCs w:val="40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auto"/>
                          <w:kern w:val="0"/>
                          <w:sz w:val="40"/>
                          <w:szCs w:val="40"/>
                          <w:lang w:val="en-US" w:eastAsia="zh-CN" w:bidi="ar"/>
                        </w:rPr>
                        <w:t>拍摄完成后，可在小程序上查询已拍摄照片</w:t>
                      </w:r>
                    </w:p>
                    <w:p w14:paraId="6433A799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ind w:leftChars="0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auto"/>
                          <w:kern w:val="0"/>
                          <w:sz w:val="40"/>
                          <w:szCs w:val="40"/>
                          <w:highlight w:val="yellow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auto"/>
                          <w:kern w:val="0"/>
                          <w:sz w:val="36"/>
                          <w:szCs w:val="36"/>
                          <w:highlight w:val="yellow"/>
                          <w:lang w:val="en-US" w:eastAsia="zh-CN" w:bidi="ar"/>
                        </w:rPr>
                        <w:t>正式的照片需要等待10个工作日左右，在小程序首页-》我的采集记录-》查看详情-》保存照片至本地。</w:t>
                      </w:r>
                    </w:p>
                    <w:p w14:paraId="28876C1F">
                      <w:pPr>
                        <w:spacing w:before="83" w:after="0" w:line="240" w:lineRule="auto"/>
                        <w:ind w:right="-53"/>
                        <w:rPr>
                          <w:rFonts w:hint="eastAsia" w:ascii="宋体" w:hAnsi="宋体" w:eastAsia="宋体" w:cs="宋体"/>
                          <w:sz w:val="40"/>
                          <w:szCs w:val="40"/>
                          <w:lang w:val="en-US" w:eastAsia="zh-CN"/>
                        </w:rPr>
                      </w:pPr>
                    </w:p>
                    <w:p w14:paraId="04C78947">
                      <w:pPr>
                        <w:numPr>
                          <w:ilvl w:val="0"/>
                          <w:numId w:val="0"/>
                        </w:numPr>
                        <w:spacing w:before="83" w:after="0" w:line="240" w:lineRule="auto"/>
                        <w:ind w:right="-53" w:rightChars="0"/>
                        <w:rPr>
                          <w:rFonts w:hint="eastAsia" w:ascii="宋体" w:hAnsi="宋体" w:eastAsia="宋体" w:cs="宋体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40"/>
                          <w:szCs w:val="40"/>
                          <w:lang w:val="en-US" w:eastAsia="zh-CN"/>
                        </w:rPr>
                        <w:t>如有需要咨询的，请联系信息管理部门。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40"/>
                          <w:szCs w:val="40"/>
                          <w:highlight w:val="yellow"/>
                          <w:lang w:val="en-US" w:eastAsia="zh-CN"/>
                        </w:rPr>
                        <w:t>（电话：021-36521351、021-36521352），</w:t>
                      </w:r>
                      <w:r>
                        <w:rPr>
                          <w:rFonts w:hint="eastAsia" w:ascii="宋体" w:hAnsi="宋体" w:eastAsia="宋体" w:cs="宋体"/>
                          <w:sz w:val="40"/>
                          <w:szCs w:val="40"/>
                          <w:lang w:val="en-US" w:eastAsia="zh-CN"/>
                        </w:rPr>
                        <w:t>每个学生信息都是唯一的，不允许与同学共同使用。</w:t>
                      </w:r>
                    </w:p>
                    <w:p w14:paraId="7D37B61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eastAsia" w:ascii="宋体" w:hAnsi="宋体" w:eastAsia="宋体" w:cs="宋体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  <w:lang w:val="en-US" w:eastAsia="zh-CN" w:bidi="ar"/>
                        </w:rPr>
                      </w:pPr>
                    </w:p>
                    <w:p w14:paraId="581183AD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jc w:val="left"/>
                        <w:rPr>
                          <w:rFonts w:hint="default" w:ascii="宋体" w:hAnsi="宋体" w:eastAsia="宋体" w:cs="宋体"/>
                          <w:color w:val="000000"/>
                          <w:kern w:val="0"/>
                          <w:sz w:val="40"/>
                          <w:szCs w:val="40"/>
                          <w:lang w:val="en-US" w:eastAsia="zh-CN" w:bidi="ar"/>
                        </w:rPr>
                      </w:pPr>
                    </w:p>
                    <w:p w14:paraId="1412B5C4">
                      <w:pPr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auto"/>
                          <w:spacing w:val="0"/>
                          <w:sz w:val="40"/>
                          <w:szCs w:val="40"/>
                          <w:shd w:val="clear" w:fill="FFFFFF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-465455</wp:posOffset>
                </wp:positionV>
                <wp:extent cx="1554480" cy="1753235"/>
                <wp:effectExtent l="0" t="0" r="0" b="0"/>
                <wp:wrapNone/>
                <wp:docPr id="50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75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B7B889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top"/>
                              <w:outlineLvl w:val="9"/>
                              <w:rPr>
                                <w:rFonts w:hint="default"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shadow w14:blurRad="3683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372.15pt;margin-top:-36.65pt;height:138.05pt;width:122.4pt;mso-wrap-style:none;z-index:251669504;mso-width-relative:page;mso-height-relative:page;" filled="f" stroked="f" coordsize="21600,21600" o:gfxdata="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i173B2AAAAAsB&#10;AAAPAAAAAAAAAAEAIAAAACIAAABkcnMvZG93bnJldi54bWxQSwECFAAUAAAACACHTuJA9JXQ/qkB&#10;AABc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FB7B889"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top"/>
                        <w:outlineLvl w:val="9"/>
                        <w:rPr>
                          <w:rFonts w:hint="default" w:ascii="微软雅黑" w:eastAsia="微软雅黑" w:hAnsiTheme="minorBidi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shadow w14:blurRad="3683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-4512310</wp:posOffset>
                </wp:positionV>
                <wp:extent cx="1089660" cy="8092440"/>
                <wp:effectExtent l="0" t="0" r="3810" b="15240"/>
                <wp:wrapNone/>
                <wp:docPr id="52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89660" cy="8092440"/>
                        </a:xfrm>
                        <a:prstGeom prst="rect">
                          <a:avLst/>
                        </a:prstGeom>
                        <a:solidFill>
                          <a:srgbClr val="232B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44" o:spid="_x0000_s1026" o:spt="1" style="position:absolute;left:0pt;margin-left:185pt;margin-top:-355.3pt;height:637.2pt;width:85.8pt;rotation:-5898240f;z-index:251668480;v-text-anchor:middle;mso-width-relative:page;mso-height-relative:page;" fillcolor="#232B46" filled="t" stroked="f" coordsize="21600,21600" o:gfxdata="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Vh+o&#10;5dwAAAAMAQAADwAAAAAAAAABACAAAAAiAAAAZHJzL2Rvd25yZXYueG1sUEsBAhQAFAAAAAgAh07i&#10;QOlcRanlAQAAxAMAAA4AAAAAAAAAAQAgAAAAKwEAAGRycy9lMm9Eb2MueG1sUEsFBgAAAAAGAAYA&#10;WQEAAII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sectPr>
      <w:pgSz w:w="11850" w:h="16783"/>
      <w:pgMar w:top="1440" w:right="1800" w:bottom="1440" w:left="1800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nion Pro">
    <w:altName w:val="Segoe Print"/>
    <w:panose1 w:val="00000000000000000000"/>
    <w:charset w:val="00"/>
    <w:family w:val="roman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5A38F0"/>
    <w:multiLevelType w:val="singleLevel"/>
    <w:tmpl w:val="A05A38F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6C6D2EB"/>
    <w:multiLevelType w:val="singleLevel"/>
    <w:tmpl w:val="D6C6D2EB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44D2B10C"/>
    <w:multiLevelType w:val="singleLevel"/>
    <w:tmpl w:val="44D2B10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BD86B4E"/>
    <w:multiLevelType w:val="singleLevel"/>
    <w:tmpl w:val="7BD86B4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720"/>
  <w:hyphenationZone w:val="36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UsImhkaWQiOiJiMTQ2YmZkMmRjMzhjZGZiMjk4YTA2MjhkZWU2NTRkZCIsInVzZXJDb3VudCI6NX0="/>
  </w:docVars>
  <w:rsids>
    <w:rsidRoot w:val="605F25B7"/>
    <w:rsid w:val="00035480"/>
    <w:rsid w:val="00062D96"/>
    <w:rsid w:val="00064AA3"/>
    <w:rsid w:val="000707B0"/>
    <w:rsid w:val="000A3055"/>
    <w:rsid w:val="000A434F"/>
    <w:rsid w:val="000B57D7"/>
    <w:rsid w:val="000C27D2"/>
    <w:rsid w:val="000E3EEB"/>
    <w:rsid w:val="000E4EF2"/>
    <w:rsid w:val="001164D4"/>
    <w:rsid w:val="00176E3B"/>
    <w:rsid w:val="001E5A64"/>
    <w:rsid w:val="001F0E08"/>
    <w:rsid w:val="002160E7"/>
    <w:rsid w:val="00272911"/>
    <w:rsid w:val="00277187"/>
    <w:rsid w:val="00285346"/>
    <w:rsid w:val="002C4B54"/>
    <w:rsid w:val="00327123"/>
    <w:rsid w:val="00354565"/>
    <w:rsid w:val="00367950"/>
    <w:rsid w:val="003D2ECA"/>
    <w:rsid w:val="003F6C76"/>
    <w:rsid w:val="00405FD7"/>
    <w:rsid w:val="00421EA5"/>
    <w:rsid w:val="00472B50"/>
    <w:rsid w:val="00491951"/>
    <w:rsid w:val="00493EA8"/>
    <w:rsid w:val="004C3847"/>
    <w:rsid w:val="004D492B"/>
    <w:rsid w:val="00505139"/>
    <w:rsid w:val="005524A3"/>
    <w:rsid w:val="00567AF2"/>
    <w:rsid w:val="005712B9"/>
    <w:rsid w:val="005877E8"/>
    <w:rsid w:val="00597EE1"/>
    <w:rsid w:val="005A7890"/>
    <w:rsid w:val="005F1720"/>
    <w:rsid w:val="00600B92"/>
    <w:rsid w:val="00695826"/>
    <w:rsid w:val="006A19A2"/>
    <w:rsid w:val="006A47DF"/>
    <w:rsid w:val="006C5458"/>
    <w:rsid w:val="00704F13"/>
    <w:rsid w:val="00781836"/>
    <w:rsid w:val="007A1AB4"/>
    <w:rsid w:val="007E109E"/>
    <w:rsid w:val="007F3189"/>
    <w:rsid w:val="00803DBC"/>
    <w:rsid w:val="008252A4"/>
    <w:rsid w:val="00890702"/>
    <w:rsid w:val="0089773F"/>
    <w:rsid w:val="008B1B67"/>
    <w:rsid w:val="008C1C47"/>
    <w:rsid w:val="009062FB"/>
    <w:rsid w:val="00910E0F"/>
    <w:rsid w:val="00922583"/>
    <w:rsid w:val="00950CB3"/>
    <w:rsid w:val="00974781"/>
    <w:rsid w:val="00992EF6"/>
    <w:rsid w:val="009B6C25"/>
    <w:rsid w:val="009C0EDF"/>
    <w:rsid w:val="009E34DD"/>
    <w:rsid w:val="00A25224"/>
    <w:rsid w:val="00A318FF"/>
    <w:rsid w:val="00A465E6"/>
    <w:rsid w:val="00A60CA8"/>
    <w:rsid w:val="00A73D18"/>
    <w:rsid w:val="00A879EB"/>
    <w:rsid w:val="00AC5A5F"/>
    <w:rsid w:val="00AD191E"/>
    <w:rsid w:val="00B06D8A"/>
    <w:rsid w:val="00B44BB6"/>
    <w:rsid w:val="00B93D6D"/>
    <w:rsid w:val="00B93EF7"/>
    <w:rsid w:val="00BA0AC8"/>
    <w:rsid w:val="00BB1465"/>
    <w:rsid w:val="00BD0865"/>
    <w:rsid w:val="00BD08FF"/>
    <w:rsid w:val="00BE1622"/>
    <w:rsid w:val="00C30E24"/>
    <w:rsid w:val="00C75E17"/>
    <w:rsid w:val="00C7697D"/>
    <w:rsid w:val="00CA490A"/>
    <w:rsid w:val="00CB1BC0"/>
    <w:rsid w:val="00CC3A07"/>
    <w:rsid w:val="00CE68CC"/>
    <w:rsid w:val="00D21894"/>
    <w:rsid w:val="00D3437B"/>
    <w:rsid w:val="00D62578"/>
    <w:rsid w:val="00D657FF"/>
    <w:rsid w:val="00DD16D0"/>
    <w:rsid w:val="00E52394"/>
    <w:rsid w:val="00E70835"/>
    <w:rsid w:val="00E903BB"/>
    <w:rsid w:val="00EF1A00"/>
    <w:rsid w:val="00F22913"/>
    <w:rsid w:val="0389768C"/>
    <w:rsid w:val="03D278AE"/>
    <w:rsid w:val="04B84C12"/>
    <w:rsid w:val="07772DA2"/>
    <w:rsid w:val="084054B4"/>
    <w:rsid w:val="085A621A"/>
    <w:rsid w:val="0A553F53"/>
    <w:rsid w:val="0B2632F4"/>
    <w:rsid w:val="0C345A90"/>
    <w:rsid w:val="0CCD672E"/>
    <w:rsid w:val="0F953DB9"/>
    <w:rsid w:val="10F53145"/>
    <w:rsid w:val="143A301D"/>
    <w:rsid w:val="14D03CFE"/>
    <w:rsid w:val="16D10537"/>
    <w:rsid w:val="19CF3D8E"/>
    <w:rsid w:val="1E113EC0"/>
    <w:rsid w:val="1F6915FF"/>
    <w:rsid w:val="1F9000F9"/>
    <w:rsid w:val="25971AD6"/>
    <w:rsid w:val="25D06FD6"/>
    <w:rsid w:val="261C636A"/>
    <w:rsid w:val="27FA1E15"/>
    <w:rsid w:val="289E7AF0"/>
    <w:rsid w:val="2F902E20"/>
    <w:rsid w:val="31D51124"/>
    <w:rsid w:val="353D21E6"/>
    <w:rsid w:val="3AE659CF"/>
    <w:rsid w:val="3BC15AC1"/>
    <w:rsid w:val="3E0615B6"/>
    <w:rsid w:val="3E0E6F66"/>
    <w:rsid w:val="42A300A5"/>
    <w:rsid w:val="435B6A14"/>
    <w:rsid w:val="48EB45F8"/>
    <w:rsid w:val="4D3E3420"/>
    <w:rsid w:val="52A91003"/>
    <w:rsid w:val="53E94779"/>
    <w:rsid w:val="541B2CF2"/>
    <w:rsid w:val="550A7767"/>
    <w:rsid w:val="56B80990"/>
    <w:rsid w:val="596C0F47"/>
    <w:rsid w:val="5B525C87"/>
    <w:rsid w:val="5CDE17FE"/>
    <w:rsid w:val="5FD25643"/>
    <w:rsid w:val="605F25B7"/>
    <w:rsid w:val="61104771"/>
    <w:rsid w:val="61B62C90"/>
    <w:rsid w:val="65CE0600"/>
    <w:rsid w:val="6A640E21"/>
    <w:rsid w:val="6B4A4EE0"/>
    <w:rsid w:val="6BE96F55"/>
    <w:rsid w:val="6CBA31E9"/>
    <w:rsid w:val="6D4776F2"/>
    <w:rsid w:val="705C5737"/>
    <w:rsid w:val="72AF7A75"/>
    <w:rsid w:val="73910A26"/>
    <w:rsid w:val="75041B16"/>
    <w:rsid w:val="767D01EC"/>
    <w:rsid w:val="78930284"/>
    <w:rsid w:val="7B2C3972"/>
    <w:rsid w:val="7BA1314E"/>
    <w:rsid w:val="7CF631A6"/>
    <w:rsid w:val="7DDB70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CA" w:eastAsia="en-CA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320"/>
        <w:tab w:val="right" w:pos="8640"/>
      </w:tabs>
    </w:pPr>
  </w:style>
  <w:style w:type="paragraph" w:styleId="3">
    <w:name w:val="header"/>
    <w:basedOn w:val="1"/>
    <w:qFormat/>
    <w:uiPriority w:val="0"/>
    <w:pPr>
      <w:tabs>
        <w:tab w:val="center" w:pos="4320"/>
        <w:tab w:val="right" w:pos="8640"/>
      </w:tabs>
    </w:p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letter text"/>
    <w:basedOn w:val="1"/>
    <w:qFormat/>
    <w:uiPriority w:val="0"/>
  </w:style>
  <w:style w:type="paragraph" w:customStyle="1" w:styleId="10">
    <w:name w:val="[Basic Paragraph]"/>
    <w:basedOn w:val="11"/>
    <w:qFormat/>
    <w:uiPriority w:val="9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11">
    <w:name w:val="[No Paragraph Style]"/>
    <w:qFormat/>
    <w:uiPriority w:val="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eastAsia="Calibri" w:cs="Minion Pro"/>
      <w:color w:val="000000"/>
      <w:sz w:val="24"/>
      <w:szCs w:val="24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eb78f43e-7aa6-4831-867e-3a7b8ad541a3\&#34013;&#33394;&#31283;&#37325;&#39118;&#26684;&#20225;&#19994;&#23459;&#20256;&#30011;&#20876;&#21830;&#21153;&#36890;&#29992;&#27169;&#26495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蓝色稳重风格企业宣传画册商务通用模板.docx</Template>
  <Pages>5</Pages>
  <Words>0</Words>
  <Characters>0</Characters>
  <Lines>1</Lines>
  <Paragraphs>1</Paragraphs>
  <TotalTime>50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2022-08-20T01:42:00Z</dcterms:created>
  <dc:creator>程勇</dc:creator>
  <cp:lastModifiedBy>小林酱</cp:lastModifiedBy>
  <dcterms:modified xsi:type="dcterms:W3CDTF">2025-03-20T05:44:53Z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UUID">
    <vt:lpwstr>v1.0_mb_6oZwIzMRY8U2rEBXaY02rA==</vt:lpwstr>
  </property>
  <property fmtid="{D5CDD505-2E9C-101B-9397-08002B2CF9AE}" pid="4" name="ICV">
    <vt:lpwstr>548DB374D4904A6B9697A71D81AFDC8A_13</vt:lpwstr>
  </property>
  <property fmtid="{D5CDD505-2E9C-101B-9397-08002B2CF9AE}" pid="5" name="KSOTemplateDocerSaveRecord">
    <vt:lpwstr>eyJoZGlkIjoiZmM4MDI3OTA1MmI0YTViOTQ4OTAwNmJiMmNjYWM1ZmYiLCJ1c2VySWQiOiIxNDA2MzY4NjI5In0=</vt:lpwstr>
  </property>
</Properties>
</file>